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连云港市能源集团香河情缘小区900kW分布式光伏发电采购组件支架辅材项目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公开询价函（三次）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连云港市能源集团香河情缘小区900kW分布式光伏发电采购组件支架辅材项目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5270"/>
        <w:gridCol w:w="975"/>
        <w:gridCol w:w="1050"/>
        <w:gridCol w:w="975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0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实际长度以现场测量为准。</w:t>
            </w:r>
          </w:p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热浸锌，30米配一处伸缩节，配不锈钢扎带。</w:t>
            </w:r>
          </w:p>
        </w:tc>
      </w:tr>
      <w:tr w14:paraId="17EE14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400X200 - 200X200 - 400X200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300X200 - 400X200 - 300X200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斜撑4（双排组件）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U52X41X2，L=1134mm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混凝土屋面组件支架材料，采购，详见图纸，按图纸加工</w:t>
            </w:r>
          </w:p>
        </w:tc>
      </w:tr>
      <w:tr w14:paraId="5D82CA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斜撑3（双排组件）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U52X41X2，L=635mm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U52X41X2，L=702mm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6BEB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3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8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4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6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F9D2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0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斜撑1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U52*41*2.0，L=1098mm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9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1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地面组件支架材料，采购，详见图纸，按图纸加工</w:t>
            </w:r>
          </w:p>
        </w:tc>
      </w:tr>
      <w:tr w14:paraId="2C9B5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2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斜撑2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U52*41*2.0，L=1483mm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E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2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B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DA1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0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5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1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9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A905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A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3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D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8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5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1BE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C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E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7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C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9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A2D2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2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2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5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7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E7CB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B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A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0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3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A6D4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7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0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AB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4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U52*41*2.0，L=1358mm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5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1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88EE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A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D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U52*41*2.0，L=450mm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1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8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3B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1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8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A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4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8C7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3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7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0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9497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逆变器固定横梁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等边角钢∠50x5，L=2150mm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7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C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73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3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B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B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E13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7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2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0ED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A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0540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A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D35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6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9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3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3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FD6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9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C8F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9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A2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5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6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E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64DF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C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6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E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2026年07月27日14时30分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221273.00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2026年07月24日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0818732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53F1F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16715F"/>
    <w:rsid w:val="024F2ADA"/>
    <w:rsid w:val="02654CB1"/>
    <w:rsid w:val="02851A13"/>
    <w:rsid w:val="029A5930"/>
    <w:rsid w:val="02AA0BB1"/>
    <w:rsid w:val="030412C4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F551C3"/>
    <w:rsid w:val="1A0863A5"/>
    <w:rsid w:val="1A09570F"/>
    <w:rsid w:val="1A0B4CF3"/>
    <w:rsid w:val="1A2F73AD"/>
    <w:rsid w:val="1A3669F2"/>
    <w:rsid w:val="1AB60E27"/>
    <w:rsid w:val="1AD5694F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46253C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C1595D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53DA4"/>
    <w:rsid w:val="46D633A5"/>
    <w:rsid w:val="470A54D5"/>
    <w:rsid w:val="47485D05"/>
    <w:rsid w:val="475136A6"/>
    <w:rsid w:val="477214B2"/>
    <w:rsid w:val="48066B3B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C94632B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9A73A9A"/>
    <w:rsid w:val="5A3663A2"/>
    <w:rsid w:val="5A7259C5"/>
    <w:rsid w:val="5A7659B1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033938"/>
    <w:rsid w:val="63355F2E"/>
    <w:rsid w:val="63917746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0578B2"/>
    <w:rsid w:val="69177FE8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305A3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995E3F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3778</Words>
  <Characters>4742</Characters>
  <Lines>0</Lines>
  <Paragraphs>0</Paragraphs>
  <TotalTime>3</TotalTime>
  <ScaleCrop>false</ScaleCrop>
  <LinksUpToDate>false</LinksUpToDate>
  <CharactersWithSpaces>5318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2026-07-24T09:12:48Z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